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2B095AC2"/>
    <w:rsid w:val="2E9C6AEC"/>
    <w:rsid w:val="4E684C61"/>
    <w:rsid w:val="524D3FEE"/>
    <w:rsid w:val="68D8148D"/>
    <w:rsid w:val="6D535020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引导办</cp:lastModifiedBy>
  <cp:lastPrinted>2019-06-17T01:28:06Z</cp:lastPrinted>
  <dcterms:modified xsi:type="dcterms:W3CDTF">2019-06-17T01:28:41Z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