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：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青年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就业见习鉴定表</w:t>
      </w:r>
    </w:p>
    <w:tbl>
      <w:tblPr>
        <w:tblStyle w:val="2"/>
        <w:tblW w:w="963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1682490F"/>
    <w:rsid w:val="1D2E48CD"/>
    <w:rsid w:val="373A08BD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837468989</cp:lastModifiedBy>
  <dcterms:modified xsi:type="dcterms:W3CDTF">2019-06-24T07:18:26Z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